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63F0" w:rsidRDefault="001B63F0" w:rsidP="001445C3">
      <w:pPr>
        <w:pStyle w:val="Default"/>
        <w:rPr>
          <w:sz w:val="23"/>
          <w:szCs w:val="23"/>
        </w:rPr>
      </w:pPr>
    </w:p>
    <w:p w:rsidR="001B63F0" w:rsidRDefault="001B63F0" w:rsidP="001445C3">
      <w:pPr>
        <w:pStyle w:val="Default"/>
        <w:rPr>
          <w:sz w:val="23"/>
          <w:szCs w:val="23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6in;margin-top:3.95pt;width:60.8pt;height:60.1pt;z-index:251658240" fillcolor="window">
            <v:imagedata r:id="rId7" o:title=""/>
          </v:shape>
          <o:OLEObject Type="Embed" ProgID="Word.Picture.8" ShapeID="_x0000_s1026" DrawAspect="Content" ObjectID="_1462041830" r:id="rId8"/>
        </w:pict>
      </w:r>
      <w:r w:rsidRPr="0002112D">
        <w:rPr>
          <w:noProof/>
          <w:sz w:val="22"/>
          <w:szCs w:val="22"/>
        </w:rPr>
        <w:pict>
          <v:shape id="obrázek 2" o:spid="_x0000_i1027" type="#_x0000_t75" style="width:426.75pt;height:96pt;visibility:visible">
            <v:imagedata r:id="rId9" o:title=""/>
          </v:shape>
        </w:pict>
      </w:r>
    </w:p>
    <w:p w:rsidR="001B63F0" w:rsidRDefault="001B63F0" w:rsidP="001445C3"/>
    <w:p w:rsidR="001B63F0" w:rsidRDefault="001B63F0" w:rsidP="001445C3"/>
    <w:p w:rsidR="001B63F0" w:rsidRDefault="001B63F0" w:rsidP="001445C3"/>
    <w:p w:rsidR="001B63F0" w:rsidRDefault="001B63F0" w:rsidP="001445C3"/>
    <w:p w:rsidR="001B63F0" w:rsidRDefault="001B63F0" w:rsidP="001445C3"/>
    <w:p w:rsidR="001B63F0" w:rsidRDefault="001B63F0" w:rsidP="001445C3">
      <w:pPr>
        <w:pStyle w:val="Heading1"/>
        <w:jc w:val="center"/>
        <w:rPr>
          <w:sz w:val="72"/>
          <w:szCs w:val="72"/>
        </w:rPr>
      </w:pPr>
      <w:r>
        <w:rPr>
          <w:sz w:val="72"/>
          <w:szCs w:val="72"/>
        </w:rPr>
        <w:t>Digitální učební materiál</w:t>
      </w:r>
    </w:p>
    <w:p w:rsidR="001B63F0" w:rsidRDefault="001B63F0" w:rsidP="001445C3">
      <w:pPr>
        <w:pStyle w:val="Header"/>
        <w:tabs>
          <w:tab w:val="clear" w:pos="4536"/>
          <w:tab w:val="clear" w:pos="9072"/>
        </w:tabs>
        <w:jc w:val="center"/>
        <w:rPr>
          <w:rFonts w:ascii="Arial" w:hAnsi="Arial" w:cs="Arial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</w:tabs>
        <w:jc w:val="center"/>
        <w:rPr>
          <w:rFonts w:ascii="Arial" w:hAnsi="Arial" w:cs="Arial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</w:tabs>
        <w:jc w:val="center"/>
        <w:rPr>
          <w:rFonts w:ascii="Arial" w:hAnsi="Arial" w:cs="Arial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</w:tabs>
        <w:jc w:val="center"/>
        <w:rPr>
          <w:rFonts w:ascii="Arial" w:hAnsi="Arial" w:cs="Arial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</w:tabs>
        <w:jc w:val="center"/>
        <w:rPr>
          <w:rFonts w:ascii="Arial" w:hAnsi="Arial" w:cs="Arial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</w:tabs>
        <w:jc w:val="center"/>
        <w:rPr>
          <w:rFonts w:ascii="Arial" w:hAnsi="Arial" w:cs="Arial"/>
          <w:sz w:val="52"/>
          <w:szCs w:val="52"/>
        </w:rPr>
      </w:pPr>
      <w:r>
        <w:rPr>
          <w:rFonts w:ascii="Arial" w:hAnsi="Arial" w:cs="Arial"/>
          <w:sz w:val="52"/>
          <w:szCs w:val="52"/>
        </w:rPr>
        <w:t>Phraseologismen in der Alltagssprache</w:t>
      </w:r>
    </w:p>
    <w:p w:rsidR="001B63F0" w:rsidRDefault="001B63F0" w:rsidP="001445C3">
      <w:pPr>
        <w:pStyle w:val="Header"/>
        <w:tabs>
          <w:tab w:val="clear" w:pos="4536"/>
          <w:tab w:val="clear" w:pos="9072"/>
        </w:tabs>
        <w:jc w:val="center"/>
        <w:rPr>
          <w:rFonts w:ascii="Arial" w:hAnsi="Arial" w:cs="Arial"/>
          <w:sz w:val="48"/>
          <w:szCs w:val="48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</w:tabs>
        <w:jc w:val="center"/>
        <w:rPr>
          <w:rFonts w:ascii="Arial" w:hAnsi="Arial" w:cs="Arial"/>
          <w:sz w:val="48"/>
          <w:szCs w:val="48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</w:tabs>
        <w:jc w:val="center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sz w:val="44"/>
          <w:szCs w:val="44"/>
        </w:rPr>
        <w:t>Mgr. Pavla Korčáková</w:t>
      </w: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sz w:val="44"/>
          <w:szCs w:val="44"/>
        </w:rPr>
        <w:t>leden 2013</w:t>
      </w: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jc w:val="center"/>
        <w:rPr>
          <w:rFonts w:ascii="Arial" w:hAnsi="Arial" w:cs="Arial"/>
          <w:sz w:val="44"/>
          <w:szCs w:val="44"/>
        </w:rPr>
      </w:pPr>
      <w:r>
        <w:rPr>
          <w:noProof/>
          <w:lang w:eastAsia="cs-CZ"/>
        </w:rPr>
        <w:pict>
          <v:shape id="_x0000_s1027" type="#_x0000_t75" style="position:absolute;left:0;text-align:left;margin-left:441pt;margin-top:9pt;width:60.8pt;height:60.1pt;z-index:251659264" fillcolor="window">
            <v:imagedata r:id="rId7" o:title=""/>
          </v:shape>
          <o:OLEObject Type="Embed" ProgID="Word.Picture.8" ShapeID="_x0000_s1027" DrawAspect="Content" ObjectID="_1462041831" r:id="rId10"/>
        </w:pict>
      </w:r>
      <w:r>
        <w:rPr>
          <w:noProof/>
          <w:lang w:eastAsia="cs-CZ"/>
        </w:rPr>
        <w:pict>
          <v:shape id="obrázek 4" o:spid="_x0000_i1030" type="#_x0000_t75" style="width:426.75pt;height:96pt;visibility:visible">
            <v:imagedata r:id="rId9" o:title=""/>
          </v:shape>
        </w:pict>
      </w:r>
    </w:p>
    <w:p w:rsidR="001B63F0" w:rsidRDefault="001B63F0" w:rsidP="001445C3">
      <w:pPr>
        <w:pStyle w:val="Header"/>
        <w:tabs>
          <w:tab w:val="clear" w:pos="4536"/>
          <w:tab w:val="clear" w:pos="9072"/>
          <w:tab w:val="center" w:pos="5131"/>
          <w:tab w:val="left" w:pos="6750"/>
        </w:tabs>
        <w:rPr>
          <w:rFonts w:ascii="Arial" w:hAnsi="Arial" w:cs="Arial"/>
          <w:sz w:val="44"/>
          <w:szCs w:val="44"/>
        </w:rPr>
      </w:pPr>
    </w:p>
    <w:p w:rsidR="001B63F0" w:rsidRPr="005E56CE" w:rsidRDefault="001B63F0" w:rsidP="00C3188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E56CE">
        <w:rPr>
          <w:rFonts w:ascii="Times New Roman" w:hAnsi="Times New Roman" w:cs="Times New Roman"/>
          <w:b/>
          <w:bCs/>
          <w:sz w:val="28"/>
          <w:szCs w:val="28"/>
        </w:rPr>
        <w:t>Digitální učební materiál</w:t>
      </w:r>
    </w:p>
    <w:p w:rsidR="001B63F0" w:rsidRPr="005E56CE" w:rsidRDefault="001B63F0" w:rsidP="00C31886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70" w:type="dxa"/>
          <w:right w:w="70" w:type="dxa"/>
        </w:tblCellMar>
        <w:tblLook w:val="00BF"/>
      </w:tblPr>
      <w:tblGrid>
        <w:gridCol w:w="2061"/>
        <w:gridCol w:w="7189"/>
      </w:tblGrid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Číslo projektu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CZ.1.07/1.5.00/34.0606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Název programu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OP 1.5 Vzdělávání pro konkurenceschopnost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Název projektu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Inovace vzdělávacího procesu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Číslo materiálu</w:t>
            </w:r>
          </w:p>
        </w:tc>
        <w:tc>
          <w:tcPr>
            <w:tcW w:w="7189" w:type="dxa"/>
            <w:vAlign w:val="center"/>
          </w:tcPr>
          <w:p w:rsidR="001B63F0" w:rsidRPr="00892C47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2C47">
              <w:rPr>
                <w:rFonts w:ascii="Times New Roman" w:hAnsi="Times New Roman" w:cs="Times New Roman"/>
                <w:sz w:val="24"/>
                <w:szCs w:val="24"/>
              </w:rPr>
              <w:t>VY_32_INOVACE-9-26-NEJ-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Název školy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 xml:space="preserve">Střední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zdravotnická škola</w:t>
            </w: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, Brno, Jaselská 7/9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Autor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Mgr. Pavla Korčáková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Vzdělávací oblast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Německý jazyk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matická oblast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Konverzace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Téma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 xml:space="preserve">Phraseologismen in der Alltagssprache 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Ročník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3. – 4. ročníky SŠ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Datum tvorby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6. 1. 2013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Anotace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Přehled frazeologizmů užívaných v běžné komunikaci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cvičení            pro osvojení </w:t>
            </w: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 xml:space="preserve">základních významů německých idiomů v tematických oblastech </w:t>
            </w:r>
            <w:r w:rsidRPr="005E56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Müdigkeit, Karriere, Geld, Arbeit und Arbeitspläne, Kenntnisse und Hobbys, Probleme und Trost, Gesundheit und Krankheit, Liebe, Laune. </w:t>
            </w:r>
          </w:p>
        </w:tc>
      </w:tr>
      <w:tr w:rsidR="001B63F0" w:rsidRPr="005E56CE">
        <w:trPr>
          <w:trHeight w:val="680"/>
        </w:trPr>
        <w:tc>
          <w:tcPr>
            <w:tcW w:w="2061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>Metodický pokyn</w:t>
            </w:r>
          </w:p>
        </w:tc>
        <w:tc>
          <w:tcPr>
            <w:tcW w:w="7189" w:type="dxa"/>
            <w:vAlign w:val="center"/>
          </w:tcPr>
          <w:p w:rsidR="001B63F0" w:rsidRPr="005E56CE" w:rsidRDefault="001B63F0" w:rsidP="006A5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 xml:space="preserve">Doporučuji využít jako rozšiřující učivo k základnímu učivu RVP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E56CE">
              <w:rPr>
                <w:rFonts w:ascii="Times New Roman" w:hAnsi="Times New Roman" w:cs="Times New Roman"/>
                <w:sz w:val="24"/>
                <w:szCs w:val="24"/>
              </w:rPr>
              <w:t xml:space="preserve">pro SŠ. </w:t>
            </w:r>
          </w:p>
        </w:tc>
      </w:tr>
    </w:tbl>
    <w:p w:rsidR="001B63F0" w:rsidRDefault="001B63F0" w:rsidP="00193E4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:rsidR="001B63F0" w:rsidRDefault="001B63F0" w:rsidP="00E47062">
      <w:pPr>
        <w:rPr>
          <w:rFonts w:ascii="Times New Roman" w:hAnsi="Times New Roman" w:cs="Times New Roman"/>
          <w:noProof/>
          <w:lang w:eastAsia="cs-CZ"/>
        </w:rPr>
      </w:pPr>
      <w:r w:rsidRPr="003A4FA6">
        <w:rPr>
          <w:rFonts w:ascii="Times New Roman" w:hAnsi="Times New Roman" w:cs="Times New Roman"/>
          <w:b/>
          <w:bCs/>
          <w:noProof/>
          <w:lang w:eastAsia="cs-CZ"/>
        </w:rPr>
        <w:t>Tab. 1</w:t>
      </w:r>
      <w:r>
        <w:rPr>
          <w:rFonts w:ascii="Times New Roman" w:hAnsi="Times New Roman" w:cs="Times New Roman"/>
          <w:noProof/>
          <w:lang w:eastAsia="cs-CZ"/>
        </w:rPr>
        <w:t xml:space="preserve"> Liste der häufigsten Idiome und Redewendungen (Kolečková, Haupenthal, 2002)</w:t>
      </w:r>
    </w:p>
    <w:p w:rsidR="001B63F0" w:rsidRPr="00D90BE2" w:rsidRDefault="001B63F0" w:rsidP="00E47062">
      <w:pPr>
        <w:jc w:val="center"/>
        <w:rPr>
          <w:rFonts w:ascii="Times New Roman" w:hAnsi="Times New Roman" w:cs="Times New Roman"/>
        </w:rPr>
      </w:pPr>
      <w:r w:rsidRPr="0002112D">
        <w:rPr>
          <w:rFonts w:ascii="Times New Roman" w:hAnsi="Times New Roman" w:cs="Times New Roman"/>
          <w:noProof/>
          <w:lang w:eastAsia="cs-CZ"/>
        </w:rPr>
        <w:pict>
          <v:shape id="_x0000_i1031" type="#_x0000_t75" style="width:267.75pt;height:696pt;visibility:visible">
            <v:imagedata r:id="rId11" o:title=""/>
          </v:shape>
        </w:pict>
      </w:r>
    </w:p>
    <w:p w:rsidR="001B63F0" w:rsidRDefault="001B63F0" w:rsidP="00E47062">
      <w:pPr>
        <w:rPr>
          <w:rFonts w:ascii="Times New Roman" w:hAnsi="Times New Roman" w:cs="Times New Roman"/>
          <w:b/>
          <w:bCs/>
        </w:rPr>
      </w:pPr>
      <w:r w:rsidRPr="00BE116A">
        <w:rPr>
          <w:rFonts w:ascii="Times New Roman" w:hAnsi="Times New Roman" w:cs="Times New Roman"/>
          <w:b/>
          <w:bCs/>
        </w:rPr>
        <w:t>Aufgabe I</w:t>
      </w:r>
    </w:p>
    <w:p w:rsidR="001B63F0" w:rsidRPr="00BE116A" w:rsidRDefault="001B63F0" w:rsidP="00E47062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Ordnen Sie die Redewendungen den entsprechenden tschechischen Äquivalenten zu. </w:t>
      </w:r>
    </w:p>
    <w:p w:rsidR="001B63F0" w:rsidRPr="00D90BE2" w:rsidRDefault="001B63F0" w:rsidP="00E4706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Sie sind verliebt.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a) Čas jsou peníze.</w:t>
      </w:r>
    </w:p>
    <w:p w:rsidR="001B63F0" w:rsidRPr="00D90BE2" w:rsidRDefault="001B63F0" w:rsidP="00E4706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Ich halte dir den Daumen.</w:t>
      </w:r>
      <w:r>
        <w:rPr>
          <w:rFonts w:ascii="Times New Roman" w:hAnsi="Times New Roman" w:cs="Times New Roman"/>
        </w:rPr>
        <w:tab/>
        <w:t>b) Dáme si panáka.</w:t>
      </w:r>
    </w:p>
    <w:p w:rsidR="001B63F0" w:rsidRPr="00D90BE2" w:rsidRDefault="001B63F0" w:rsidP="00E4706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Sie ist fix und fertig.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c) Držím ti palce.</w:t>
      </w:r>
    </w:p>
    <w:p w:rsidR="001B63F0" w:rsidRPr="00D90BE2" w:rsidRDefault="001B63F0" w:rsidP="00E4706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Zeit ist Geld.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d) Jsou zamilovaní.</w:t>
      </w:r>
    </w:p>
    <w:p w:rsidR="001B63F0" w:rsidRPr="00D90BE2" w:rsidRDefault="001B63F0" w:rsidP="00E4706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Er ist sauer.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e) Mám dobrou náladu.</w:t>
      </w:r>
    </w:p>
    <w:p w:rsidR="001B63F0" w:rsidRPr="00D90BE2" w:rsidRDefault="001B63F0" w:rsidP="00E4706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Wir trinken einen.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f) Je na smrt nemocný.</w:t>
      </w:r>
    </w:p>
    <w:p w:rsidR="001B63F0" w:rsidRPr="00D90BE2" w:rsidRDefault="001B63F0" w:rsidP="00E4706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Er schwimmt im Geld.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g) Je naštvaný.</w:t>
      </w:r>
    </w:p>
    <w:p w:rsidR="001B63F0" w:rsidRPr="00D90BE2" w:rsidRDefault="001B63F0" w:rsidP="00E4706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Ich habe gute Laune.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h) Je hotová.</w:t>
      </w:r>
      <w:r w:rsidRPr="00D90BE2">
        <w:rPr>
          <w:rFonts w:ascii="Times New Roman" w:hAnsi="Times New Roman" w:cs="Times New Roman"/>
        </w:rPr>
        <w:t xml:space="preserve"> </w:t>
      </w:r>
    </w:p>
    <w:p w:rsidR="001B63F0" w:rsidRPr="008F6859" w:rsidRDefault="001B63F0" w:rsidP="00E4706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Er ist todkrank.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i) Plave v penězích.</w:t>
      </w:r>
    </w:p>
    <w:p w:rsidR="001B63F0" w:rsidRPr="00D90BE2" w:rsidRDefault="001B63F0" w:rsidP="00E47062">
      <w:pPr>
        <w:rPr>
          <w:rFonts w:ascii="Times New Roman" w:hAnsi="Times New Roman" w:cs="Times New Roman"/>
        </w:rPr>
      </w:pPr>
    </w:p>
    <w:p w:rsidR="001B63F0" w:rsidRDefault="001B63F0" w:rsidP="00E47062">
      <w:pPr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  <w:b/>
          <w:bCs/>
          <w:u w:val="single"/>
        </w:rPr>
        <w:t>Aufgabe II</w:t>
      </w:r>
    </w:p>
    <w:p w:rsidR="001B63F0" w:rsidRPr="00BC08DC" w:rsidRDefault="001B63F0" w:rsidP="00E47062">
      <w:pPr>
        <w:rPr>
          <w:rFonts w:ascii="Times New Roman" w:hAnsi="Times New Roman" w:cs="Times New Roman"/>
          <w:b/>
          <w:bCs/>
          <w:u w:val="single"/>
        </w:rPr>
      </w:pPr>
    </w:p>
    <w:p w:rsidR="001B63F0" w:rsidRPr="00D90BE2" w:rsidRDefault="001B63F0" w:rsidP="00E47062">
      <w:pPr>
        <w:rPr>
          <w:rFonts w:ascii="Times New Roman" w:hAnsi="Times New Roman" w:cs="Times New Roman"/>
          <w:b/>
          <w:bCs/>
        </w:rPr>
      </w:pPr>
      <w:r w:rsidRPr="00193E44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II </w:t>
      </w:r>
      <w:r w:rsidRPr="00193E44">
        <w:rPr>
          <w:rFonts w:ascii="Times New Roman" w:hAnsi="Times New Roman" w:cs="Times New Roman"/>
          <w:b/>
          <w:bCs/>
        </w:rPr>
        <w:t>a)</w:t>
      </w:r>
      <w:r>
        <w:rPr>
          <w:rFonts w:ascii="Times New Roman" w:hAnsi="Times New Roman" w:cs="Times New Roman"/>
          <w:b/>
          <w:bCs/>
        </w:rPr>
        <w:tab/>
      </w:r>
      <w:r w:rsidRPr="00D90BE2">
        <w:rPr>
          <w:rFonts w:ascii="Times New Roman" w:hAnsi="Times New Roman" w:cs="Times New Roman"/>
          <w:b/>
          <w:bCs/>
        </w:rPr>
        <w:t>Verbinden Sie die gegensetzlichen Phraseme.</w:t>
      </w:r>
    </w:p>
    <w:p w:rsidR="001B63F0" w:rsidRPr="00D90BE2" w:rsidRDefault="001B63F0" w:rsidP="00E47062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Er ist ge</w:t>
      </w:r>
      <w:r>
        <w:rPr>
          <w:rFonts w:ascii="Times New Roman" w:hAnsi="Times New Roman" w:cs="Times New Roman"/>
        </w:rPr>
        <w:t>sund wie ein Fisch im Wasser.   a</w:t>
      </w:r>
      <w:r w:rsidRPr="00D90BE2">
        <w:rPr>
          <w:rFonts w:ascii="Times New Roman" w:hAnsi="Times New Roman" w:cs="Times New Roman"/>
        </w:rPr>
        <w:t>) Er hat sich für ihn eingesetzt.</w:t>
      </w:r>
    </w:p>
    <w:p w:rsidR="001B63F0" w:rsidRPr="00D90BE2" w:rsidRDefault="001B63F0" w:rsidP="00E47062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Er lieβ ihn im Stich.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b) </w:t>
      </w:r>
      <w:r w:rsidRPr="00D90BE2">
        <w:rPr>
          <w:rFonts w:ascii="Times New Roman" w:hAnsi="Times New Roman" w:cs="Times New Roman"/>
        </w:rPr>
        <w:t>Er ist ein Dummkopf.</w:t>
      </w:r>
    </w:p>
    <w:p w:rsidR="001B63F0" w:rsidRPr="00D90BE2" w:rsidRDefault="001B63F0" w:rsidP="00E47062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Es geht mit ihr Berga</w:t>
      </w:r>
      <w:r>
        <w:rPr>
          <w:rFonts w:ascii="Times New Roman" w:hAnsi="Times New Roman" w:cs="Times New Roman"/>
        </w:rPr>
        <w:t>b.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c) </w:t>
      </w:r>
      <w:r w:rsidRPr="00D90BE2">
        <w:rPr>
          <w:rFonts w:ascii="Times New Roman" w:hAnsi="Times New Roman" w:cs="Times New Roman"/>
        </w:rPr>
        <w:t>Geld verdirbt den Charakter.</w:t>
      </w:r>
    </w:p>
    <w:p w:rsidR="001B63F0" w:rsidRPr="00D90BE2" w:rsidRDefault="001B63F0" w:rsidP="00E47062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Er ist ein kluger Kopf.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d</w:t>
      </w:r>
      <w:r w:rsidRPr="00D90BE2">
        <w:rPr>
          <w:rFonts w:ascii="Times New Roman" w:hAnsi="Times New Roman" w:cs="Times New Roman"/>
        </w:rPr>
        <w:t>) Sie ist ein Star geworden.</w:t>
      </w:r>
    </w:p>
    <w:p w:rsidR="001B63F0" w:rsidRPr="00D90BE2" w:rsidRDefault="001B63F0" w:rsidP="00E47062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Er lebt auf dem groβen F</w:t>
      </w:r>
      <w:r w:rsidRPr="00D90BE2">
        <w:rPr>
          <w:rFonts w:ascii="Times New Roman" w:hAnsi="Times New Roman" w:cs="Times New Roman"/>
        </w:rPr>
        <w:t>u</w:t>
      </w:r>
      <w:r>
        <w:rPr>
          <w:rFonts w:ascii="Times New Roman" w:hAnsi="Times New Roman" w:cs="Times New Roman"/>
        </w:rPr>
        <w:t>β.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e</w:t>
      </w:r>
      <w:r w:rsidRPr="00D90BE2">
        <w:rPr>
          <w:rFonts w:ascii="Times New Roman" w:hAnsi="Times New Roman" w:cs="Times New Roman"/>
        </w:rPr>
        <w:t>) Er ist todkrank.</w:t>
      </w:r>
    </w:p>
    <w:p w:rsidR="001B63F0" w:rsidRPr="00D90BE2" w:rsidRDefault="001B63F0" w:rsidP="00E47062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Geld stinkt nicht.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f</w:t>
      </w:r>
      <w:r w:rsidRPr="00D90BE2">
        <w:rPr>
          <w:rFonts w:ascii="Times New Roman" w:hAnsi="Times New Roman" w:cs="Times New Roman"/>
        </w:rPr>
        <w:t>) Er ist arm wie eine Kirchenmaus.</w:t>
      </w:r>
    </w:p>
    <w:p w:rsidR="001B63F0" w:rsidRDefault="001B63F0" w:rsidP="00E47062">
      <w:pPr>
        <w:rPr>
          <w:rFonts w:ascii="Times New Roman" w:hAnsi="Times New Roman" w:cs="Times New Roman"/>
          <w:b/>
          <w:bCs/>
        </w:rPr>
      </w:pPr>
    </w:p>
    <w:p w:rsidR="001B63F0" w:rsidRPr="00D90BE2" w:rsidRDefault="001B63F0" w:rsidP="00E47062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II</w:t>
      </w:r>
      <w:r w:rsidRPr="00D90BE2">
        <w:rPr>
          <w:rFonts w:ascii="Times New Roman" w:hAnsi="Times New Roman" w:cs="Times New Roman"/>
          <w:b/>
          <w:bCs/>
        </w:rPr>
        <w:t xml:space="preserve"> b)  </w:t>
      </w:r>
      <w:r>
        <w:rPr>
          <w:rFonts w:ascii="Times New Roman" w:hAnsi="Times New Roman" w:cs="Times New Roman"/>
          <w:b/>
          <w:bCs/>
        </w:rPr>
        <w:tab/>
      </w:r>
      <w:r w:rsidRPr="00D90BE2">
        <w:rPr>
          <w:rFonts w:ascii="Times New Roman" w:hAnsi="Times New Roman" w:cs="Times New Roman"/>
          <w:b/>
          <w:bCs/>
        </w:rPr>
        <w:t>Schreiben Sie die Infinitivformen der Id</w:t>
      </w:r>
      <w:r>
        <w:rPr>
          <w:rFonts w:ascii="Times New Roman" w:hAnsi="Times New Roman" w:cs="Times New Roman"/>
          <w:b/>
          <w:bCs/>
        </w:rPr>
        <w:t>iome aus der Aufgabe II a) auf .</w:t>
      </w:r>
    </w:p>
    <w:p w:rsidR="001B63F0" w:rsidRPr="00D90BE2" w:rsidRDefault="001B63F0" w:rsidP="00E47062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E47062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E47062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E47062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E47062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Default="001B63F0" w:rsidP="00E47062">
      <w:pPr>
        <w:pStyle w:val="ListParagraph"/>
        <w:numPr>
          <w:ilvl w:val="0"/>
          <w:numId w:val="9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BC08DC">
      <w:pPr>
        <w:pStyle w:val="ListParagraph"/>
        <w:ind w:left="360"/>
        <w:rPr>
          <w:rFonts w:ascii="Times New Roman" w:hAnsi="Times New Roman" w:cs="Times New Roman"/>
        </w:rPr>
      </w:pPr>
    </w:p>
    <w:p w:rsidR="001B63F0" w:rsidRPr="00D90BE2" w:rsidRDefault="001B63F0" w:rsidP="00E47062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E47062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E47062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E47062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E47062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Pr="00D90BE2" w:rsidRDefault="001B63F0" w:rsidP="00E47062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………………………………………………………………………………</w:t>
      </w:r>
    </w:p>
    <w:p w:rsidR="001B63F0" w:rsidRDefault="001B63F0" w:rsidP="00E47062">
      <w:pPr>
        <w:rPr>
          <w:rFonts w:ascii="Times New Roman" w:hAnsi="Times New Roman" w:cs="Times New Roman"/>
          <w:b/>
          <w:bCs/>
        </w:rPr>
      </w:pPr>
    </w:p>
    <w:p w:rsidR="001B63F0" w:rsidRDefault="001B63F0" w:rsidP="00E47062">
      <w:pPr>
        <w:rPr>
          <w:rFonts w:ascii="Times New Roman" w:hAnsi="Times New Roman" w:cs="Times New Roman"/>
          <w:b/>
          <w:bCs/>
        </w:rPr>
      </w:pPr>
    </w:p>
    <w:p w:rsidR="001B63F0" w:rsidRPr="00BE116A" w:rsidRDefault="001B63F0" w:rsidP="00E47062">
      <w:pPr>
        <w:rPr>
          <w:rFonts w:ascii="Times New Roman" w:hAnsi="Times New Roman" w:cs="Times New Roman"/>
          <w:b/>
          <w:bCs/>
        </w:rPr>
      </w:pPr>
      <w:r w:rsidRPr="00BE116A">
        <w:rPr>
          <w:rFonts w:ascii="Times New Roman" w:hAnsi="Times New Roman" w:cs="Times New Roman"/>
          <w:b/>
          <w:bCs/>
        </w:rPr>
        <w:t>Aufgabe III</w:t>
      </w:r>
    </w:p>
    <w:p w:rsidR="001B63F0" w:rsidRPr="00D90BE2" w:rsidRDefault="001B63F0" w:rsidP="00E47062">
      <w:pPr>
        <w:rPr>
          <w:rFonts w:ascii="Times New Roman" w:hAnsi="Times New Roman" w:cs="Times New Roman"/>
          <w:b/>
          <w:bCs/>
        </w:rPr>
      </w:pPr>
      <w:r w:rsidRPr="00D90BE2">
        <w:rPr>
          <w:rFonts w:ascii="Times New Roman" w:hAnsi="Times New Roman" w:cs="Times New Roman"/>
          <w:b/>
          <w:bCs/>
        </w:rPr>
        <w:t>Was bedeutet das Idiom? Verbinden Sie das Idiom mit seiner Bedeutung.</w:t>
      </w:r>
    </w:p>
    <w:p w:rsidR="001B63F0" w:rsidRPr="00D90BE2" w:rsidRDefault="001B63F0" w:rsidP="00E47062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Du spinnst!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D90BE2">
        <w:rPr>
          <w:rFonts w:ascii="Times New Roman" w:hAnsi="Times New Roman" w:cs="Times New Roman"/>
        </w:rPr>
        <w:t xml:space="preserve"> I.   </w:t>
      </w:r>
      <w:r>
        <w:rPr>
          <w:rFonts w:ascii="Times New Roman" w:hAnsi="Times New Roman" w:cs="Times New Roman"/>
        </w:rPr>
        <w:t xml:space="preserve"> </w:t>
      </w:r>
      <w:r w:rsidRPr="00D90BE2">
        <w:rPr>
          <w:rFonts w:ascii="Times New Roman" w:hAnsi="Times New Roman" w:cs="Times New Roman"/>
        </w:rPr>
        <w:t xml:space="preserve">Was für ein Problem hast du?                                                </w:t>
      </w:r>
    </w:p>
    <w:p w:rsidR="001B63F0" w:rsidRPr="00D90BE2" w:rsidRDefault="001B63F0" w:rsidP="00E47062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Ich habe die Nase voll.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II.   </w:t>
      </w:r>
      <w:r w:rsidRPr="00D90BE2">
        <w:rPr>
          <w:rFonts w:ascii="Times New Roman" w:hAnsi="Times New Roman" w:cs="Times New Roman"/>
        </w:rPr>
        <w:t>Du bist verrückt.</w:t>
      </w:r>
    </w:p>
    <w:p w:rsidR="001B63F0" w:rsidRPr="00D90BE2" w:rsidRDefault="001B63F0" w:rsidP="00E47062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 xml:space="preserve">Was hast </w:t>
      </w:r>
      <w:r>
        <w:rPr>
          <w:rFonts w:ascii="Times New Roman" w:hAnsi="Times New Roman" w:cs="Times New Roman"/>
        </w:rPr>
        <w:t>du auf dem Herzen?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III.  </w:t>
      </w:r>
      <w:r w:rsidRPr="00D90BE2">
        <w:rPr>
          <w:rFonts w:ascii="Times New Roman" w:hAnsi="Times New Roman" w:cs="Times New Roman"/>
        </w:rPr>
        <w:t>Er ist homosexuell.</w:t>
      </w:r>
    </w:p>
    <w:p w:rsidR="001B63F0" w:rsidRPr="00D90BE2" w:rsidRDefault="001B63F0" w:rsidP="00E47062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Er gibt es auf.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</w:t>
      </w:r>
      <w:r w:rsidRPr="00D90BE2">
        <w:rPr>
          <w:rFonts w:ascii="Times New Roman" w:hAnsi="Times New Roman" w:cs="Times New Roman"/>
        </w:rPr>
        <w:t>IV.</w:t>
      </w:r>
      <w:r>
        <w:rPr>
          <w:rFonts w:ascii="Times New Roman" w:hAnsi="Times New Roman" w:cs="Times New Roman"/>
        </w:rPr>
        <w:t xml:space="preserve"> </w:t>
      </w:r>
      <w:r w:rsidRPr="00D90BE2">
        <w:rPr>
          <w:rFonts w:ascii="Times New Roman" w:hAnsi="Times New Roman" w:cs="Times New Roman"/>
        </w:rPr>
        <w:t xml:space="preserve"> Er hat etwas noch mit einem anderen Mädchen.</w:t>
      </w:r>
    </w:p>
    <w:p w:rsidR="001B63F0" w:rsidRPr="00D90BE2" w:rsidRDefault="001B63F0" w:rsidP="00E47062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Er geht fremd.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V.   Er ist arbeitslos. </w:t>
      </w:r>
    </w:p>
    <w:p w:rsidR="001B63F0" w:rsidRPr="00D90BE2" w:rsidRDefault="001B63F0" w:rsidP="00E47062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Er ist schwul.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VI.  </w:t>
      </w:r>
      <w:r w:rsidRPr="00D90BE2">
        <w:rPr>
          <w:rFonts w:ascii="Times New Roman" w:hAnsi="Times New Roman" w:cs="Times New Roman"/>
        </w:rPr>
        <w:t>Er macht nicht weiter.</w:t>
      </w:r>
    </w:p>
    <w:p w:rsidR="001B63F0" w:rsidRPr="00D90BE2" w:rsidRDefault="001B63F0" w:rsidP="00E47062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Er ist auf de</w:t>
      </w:r>
      <w:r>
        <w:rPr>
          <w:rFonts w:ascii="Times New Roman" w:hAnsi="Times New Roman" w:cs="Times New Roman"/>
        </w:rPr>
        <w:t xml:space="preserve">r Straße.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</w:t>
      </w:r>
      <w:r w:rsidRPr="00D90BE2">
        <w:rPr>
          <w:rFonts w:ascii="Times New Roman" w:hAnsi="Times New Roman" w:cs="Times New Roman"/>
        </w:rPr>
        <w:t>VII. Ich habe von der Sache echt genug.</w:t>
      </w:r>
    </w:p>
    <w:p w:rsidR="001B63F0" w:rsidRDefault="001B63F0" w:rsidP="00E47062">
      <w:pPr>
        <w:rPr>
          <w:rFonts w:ascii="Times New Roman" w:hAnsi="Times New Roman" w:cs="Times New Roman"/>
          <w:b/>
          <w:bCs/>
        </w:rPr>
      </w:pPr>
    </w:p>
    <w:p w:rsidR="001B63F0" w:rsidRPr="00E00EFA" w:rsidRDefault="001B63F0" w:rsidP="00E47062">
      <w:pPr>
        <w:rPr>
          <w:rFonts w:ascii="Times New Roman" w:hAnsi="Times New Roman" w:cs="Times New Roman"/>
          <w:b/>
          <w:bCs/>
        </w:rPr>
      </w:pPr>
      <w:r w:rsidRPr="00E00EFA">
        <w:rPr>
          <w:rFonts w:ascii="Times New Roman" w:hAnsi="Times New Roman" w:cs="Times New Roman"/>
          <w:b/>
          <w:bCs/>
        </w:rPr>
        <w:t>Aufgabe IV</w:t>
      </w:r>
    </w:p>
    <w:p w:rsidR="001B63F0" w:rsidRPr="00D90BE2" w:rsidRDefault="001B63F0" w:rsidP="00E47062">
      <w:pPr>
        <w:rPr>
          <w:rFonts w:ascii="Times New Roman" w:hAnsi="Times New Roman" w:cs="Times New Roman"/>
          <w:b/>
          <w:bCs/>
        </w:rPr>
      </w:pPr>
      <w:r w:rsidRPr="00D90BE2">
        <w:rPr>
          <w:rFonts w:ascii="Times New Roman" w:hAnsi="Times New Roman" w:cs="Times New Roman"/>
          <w:b/>
          <w:bCs/>
        </w:rPr>
        <w:t xml:space="preserve">Ordnen Sie die Idiome dem entsprechenden Themenbereich zu. </w:t>
      </w:r>
    </w:p>
    <w:p w:rsidR="001B63F0" w:rsidRPr="00D90BE2" w:rsidRDefault="001B63F0" w:rsidP="00E47062">
      <w:pPr>
        <w:ind w:firstLine="398"/>
        <w:rPr>
          <w:rFonts w:ascii="Times New Roman" w:hAnsi="Times New Roman" w:cs="Times New Roman"/>
          <w:b/>
          <w:bCs/>
        </w:rPr>
      </w:pPr>
      <w:r w:rsidRPr="00D90BE2">
        <w:rPr>
          <w:rFonts w:ascii="Times New Roman" w:hAnsi="Times New Roman" w:cs="Times New Roman"/>
          <w:b/>
          <w:bCs/>
        </w:rPr>
        <w:t xml:space="preserve">Idiome: </w:t>
      </w:r>
    </w:p>
    <w:p w:rsidR="001B63F0" w:rsidRPr="00D90BE2" w:rsidRDefault="001B63F0" w:rsidP="00E47062">
      <w:pPr>
        <w:pStyle w:val="ListParagraph"/>
        <w:numPr>
          <w:ilvl w:val="0"/>
          <w:numId w:val="7"/>
        </w:numPr>
        <w:ind w:left="758"/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 xml:space="preserve">Er lebt auf dem großen Fuß.    </w:t>
      </w:r>
    </w:p>
    <w:p w:rsidR="001B63F0" w:rsidRPr="00D90BE2" w:rsidRDefault="001B63F0" w:rsidP="00E47062">
      <w:pPr>
        <w:pStyle w:val="ListParagraph"/>
        <w:numPr>
          <w:ilvl w:val="0"/>
          <w:numId w:val="7"/>
        </w:numPr>
        <w:ind w:left="758"/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 xml:space="preserve">Es macht mir Spaß.   </w:t>
      </w:r>
    </w:p>
    <w:p w:rsidR="001B63F0" w:rsidRPr="00D90BE2" w:rsidRDefault="001B63F0" w:rsidP="00E47062">
      <w:pPr>
        <w:pStyle w:val="ListParagraph"/>
        <w:numPr>
          <w:ilvl w:val="0"/>
          <w:numId w:val="7"/>
        </w:numPr>
        <w:ind w:left="758"/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 xml:space="preserve">Ich schaffe es nicht.  </w:t>
      </w:r>
    </w:p>
    <w:p w:rsidR="001B63F0" w:rsidRPr="00D90BE2" w:rsidRDefault="001B63F0" w:rsidP="00E47062">
      <w:pPr>
        <w:pStyle w:val="ListParagraph"/>
        <w:numPr>
          <w:ilvl w:val="0"/>
          <w:numId w:val="7"/>
        </w:numPr>
        <w:ind w:left="758"/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 xml:space="preserve">Sie hat ihm einen Korb gegeben.  </w:t>
      </w:r>
    </w:p>
    <w:p w:rsidR="001B63F0" w:rsidRPr="00D90BE2" w:rsidRDefault="001B63F0" w:rsidP="00E47062">
      <w:pPr>
        <w:pStyle w:val="ListParagraph"/>
        <w:numPr>
          <w:ilvl w:val="0"/>
          <w:numId w:val="7"/>
        </w:numPr>
        <w:ind w:left="758"/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 xml:space="preserve">Ich fühle mich nicht wohl.  </w:t>
      </w:r>
    </w:p>
    <w:p w:rsidR="001B63F0" w:rsidRPr="00D90BE2" w:rsidRDefault="001B63F0" w:rsidP="00E47062">
      <w:pPr>
        <w:pStyle w:val="ListParagraph"/>
        <w:numPr>
          <w:ilvl w:val="0"/>
          <w:numId w:val="7"/>
        </w:numPr>
        <w:ind w:left="758"/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Ich bin verstimmt.</w:t>
      </w:r>
    </w:p>
    <w:p w:rsidR="001B63F0" w:rsidRPr="00D90BE2" w:rsidRDefault="001B63F0" w:rsidP="00E47062">
      <w:pPr>
        <w:pStyle w:val="ListParagraph"/>
        <w:numPr>
          <w:ilvl w:val="0"/>
          <w:numId w:val="7"/>
        </w:numPr>
        <w:ind w:left="758"/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 xml:space="preserve">Er ist verliebt.     </w:t>
      </w:r>
    </w:p>
    <w:p w:rsidR="001B63F0" w:rsidRDefault="001B63F0" w:rsidP="00E47062">
      <w:pPr>
        <w:pStyle w:val="ListParagraph"/>
        <w:numPr>
          <w:ilvl w:val="0"/>
          <w:numId w:val="7"/>
        </w:numPr>
        <w:ind w:left="758"/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Ich habe die Nase voll.</w:t>
      </w:r>
    </w:p>
    <w:p w:rsidR="001B63F0" w:rsidRPr="00D90BE2" w:rsidRDefault="001B63F0" w:rsidP="00BC08DC">
      <w:pPr>
        <w:pStyle w:val="ListParagraph"/>
        <w:ind w:left="398"/>
        <w:rPr>
          <w:rFonts w:ascii="Times New Roman" w:hAnsi="Times New Roman" w:cs="Times New Roman"/>
        </w:rPr>
      </w:pPr>
    </w:p>
    <w:p w:rsidR="001B63F0" w:rsidRPr="00D90BE2" w:rsidRDefault="001B63F0" w:rsidP="00E47062">
      <w:pPr>
        <w:ind w:left="360"/>
        <w:rPr>
          <w:rFonts w:ascii="Times New Roman" w:hAnsi="Times New Roman" w:cs="Times New Roman"/>
          <w:b/>
          <w:bCs/>
        </w:rPr>
      </w:pPr>
      <w:r w:rsidRPr="00D90BE2">
        <w:rPr>
          <w:rFonts w:ascii="Times New Roman" w:hAnsi="Times New Roman" w:cs="Times New Roman"/>
          <w:b/>
          <w:bCs/>
        </w:rPr>
        <w:t xml:space="preserve">Themenbereiche: </w:t>
      </w:r>
    </w:p>
    <w:p w:rsidR="001B63F0" w:rsidRPr="00D90BE2" w:rsidRDefault="001B63F0" w:rsidP="00E47062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 xml:space="preserve">Liebe   </w:t>
      </w:r>
    </w:p>
    <w:p w:rsidR="001B63F0" w:rsidRPr="00D90BE2" w:rsidRDefault="001B63F0" w:rsidP="00E47062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Geld</w:t>
      </w:r>
    </w:p>
    <w:p w:rsidR="001B63F0" w:rsidRPr="00D90BE2" w:rsidRDefault="001B63F0" w:rsidP="00E47062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Gesundheit, Krankheit</w:t>
      </w:r>
    </w:p>
    <w:p w:rsidR="001B63F0" w:rsidRPr="00D90BE2" w:rsidRDefault="001B63F0" w:rsidP="00E47062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Kenntnisse, Hobbys</w:t>
      </w:r>
    </w:p>
    <w:p w:rsidR="001B63F0" w:rsidRPr="00D90BE2" w:rsidRDefault="001B63F0" w:rsidP="00E47062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Müdigkeit</w:t>
      </w:r>
    </w:p>
    <w:p w:rsidR="001B63F0" w:rsidRDefault="001B63F0" w:rsidP="00E47062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Laune</w:t>
      </w:r>
    </w:p>
    <w:p w:rsidR="001B63F0" w:rsidRDefault="001B63F0" w:rsidP="00E47062">
      <w:pPr>
        <w:rPr>
          <w:rFonts w:ascii="Times New Roman" w:hAnsi="Times New Roman" w:cs="Times New Roman"/>
          <w:b/>
          <w:bCs/>
        </w:rPr>
      </w:pPr>
    </w:p>
    <w:p w:rsidR="001B63F0" w:rsidRPr="00E00EFA" w:rsidRDefault="001B63F0" w:rsidP="00E47062">
      <w:pPr>
        <w:rPr>
          <w:rFonts w:ascii="Times New Roman" w:hAnsi="Times New Roman" w:cs="Times New Roman"/>
          <w:b/>
          <w:bCs/>
        </w:rPr>
      </w:pPr>
      <w:r w:rsidRPr="00E00EFA">
        <w:rPr>
          <w:rFonts w:ascii="Times New Roman" w:hAnsi="Times New Roman" w:cs="Times New Roman"/>
          <w:b/>
          <w:bCs/>
        </w:rPr>
        <w:t>Aufgabe V</w:t>
      </w:r>
    </w:p>
    <w:p w:rsidR="001B63F0" w:rsidRPr="00D90BE2" w:rsidRDefault="001B63F0" w:rsidP="00E47062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Ergänzen Sie die Phraseme.</w:t>
      </w:r>
      <w:r w:rsidRPr="00D90BE2">
        <w:rPr>
          <w:rFonts w:ascii="Times New Roman" w:hAnsi="Times New Roman" w:cs="Times New Roman"/>
          <w:b/>
          <w:bCs/>
        </w:rPr>
        <w:t xml:space="preserve"> </w:t>
      </w:r>
    </w:p>
    <w:p w:rsidR="001B63F0" w:rsidRPr="00D90BE2" w:rsidRDefault="001B63F0" w:rsidP="00E47062">
      <w:pPr>
        <w:jc w:val="both"/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>r hatte eine glückliche…………….. . Er ist arm wie …………….. . Wer wagt,</w:t>
      </w:r>
      <w:r w:rsidRPr="00193E4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…………….. . </w:t>
      </w:r>
      <w:r w:rsidRPr="00D90BE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   Ich bin müde wie …………….. . Er hat sich ……………..</w:t>
      </w:r>
      <w:r w:rsidRPr="00D90BE2">
        <w:rPr>
          <w:rFonts w:ascii="Times New Roman" w:hAnsi="Times New Roman" w:cs="Times New Roman"/>
        </w:rPr>
        <w:t xml:space="preserve"> verbrannt. Lass es dir durch </w:t>
      </w:r>
      <w:r>
        <w:rPr>
          <w:rFonts w:ascii="Times New Roman" w:hAnsi="Times New Roman" w:cs="Times New Roman"/>
        </w:rPr>
        <w:t xml:space="preserve">…………….. </w:t>
      </w:r>
      <w:r w:rsidRPr="00D90BE2">
        <w:rPr>
          <w:rFonts w:ascii="Times New Roman" w:hAnsi="Times New Roman" w:cs="Times New Roman"/>
        </w:rPr>
        <w:t>gehen. Ich bin</w:t>
      </w:r>
      <w:r>
        <w:rPr>
          <w:rFonts w:ascii="Times New Roman" w:hAnsi="Times New Roman" w:cs="Times New Roman"/>
        </w:rPr>
        <w:t xml:space="preserve"> fix und …………….. .  Zeit ist …………….. .  Er ist gesund wie ……………..</w:t>
      </w:r>
      <w:r w:rsidRPr="00D90BE2">
        <w:rPr>
          <w:rFonts w:ascii="Times New Roman" w:hAnsi="Times New Roman" w:cs="Times New Roman"/>
        </w:rPr>
        <w:t xml:space="preserve"> im Was</w:t>
      </w:r>
      <w:r>
        <w:rPr>
          <w:rFonts w:ascii="Times New Roman" w:hAnsi="Times New Roman" w:cs="Times New Roman"/>
        </w:rPr>
        <w:t>ser. Ich halte dir…………….. .</w:t>
      </w:r>
    </w:p>
    <w:p w:rsidR="001B63F0" w:rsidRDefault="001B63F0" w:rsidP="00E47062">
      <w:pPr>
        <w:rPr>
          <w:rFonts w:ascii="Times New Roman" w:hAnsi="Times New Roman" w:cs="Times New Roman"/>
          <w:b/>
          <w:bCs/>
        </w:rPr>
      </w:pPr>
    </w:p>
    <w:p w:rsidR="001B63F0" w:rsidRDefault="001B63F0" w:rsidP="00E47062">
      <w:pPr>
        <w:rPr>
          <w:rFonts w:ascii="Times New Roman" w:hAnsi="Times New Roman" w:cs="Times New Roman"/>
          <w:b/>
          <w:bCs/>
        </w:rPr>
      </w:pPr>
    </w:p>
    <w:p w:rsidR="001B63F0" w:rsidRDefault="001B63F0" w:rsidP="00E47062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Aufgabe VI</w:t>
      </w:r>
    </w:p>
    <w:p w:rsidR="001B63F0" w:rsidRPr="00D90BE2" w:rsidRDefault="001B63F0" w:rsidP="00E47062">
      <w:pPr>
        <w:rPr>
          <w:rFonts w:ascii="Times New Roman" w:hAnsi="Times New Roman" w:cs="Times New Roman"/>
          <w:b/>
          <w:bCs/>
        </w:rPr>
      </w:pPr>
      <w:r w:rsidRPr="00D90BE2">
        <w:rPr>
          <w:rFonts w:ascii="Times New Roman" w:hAnsi="Times New Roman" w:cs="Times New Roman"/>
          <w:b/>
          <w:bCs/>
        </w:rPr>
        <w:t xml:space="preserve">Was </w:t>
      </w:r>
      <w:r>
        <w:rPr>
          <w:rFonts w:ascii="Times New Roman" w:hAnsi="Times New Roman" w:cs="Times New Roman"/>
          <w:b/>
          <w:bCs/>
        </w:rPr>
        <w:t>bedeuten die Phraseme? Beschreiben</w:t>
      </w:r>
      <w:r w:rsidRPr="00D90BE2">
        <w:rPr>
          <w:rFonts w:ascii="Times New Roman" w:hAnsi="Times New Roman" w:cs="Times New Roman"/>
          <w:b/>
          <w:bCs/>
        </w:rPr>
        <w:t xml:space="preserve"> Sie sie m</w:t>
      </w:r>
      <w:r>
        <w:rPr>
          <w:rFonts w:ascii="Times New Roman" w:hAnsi="Times New Roman" w:cs="Times New Roman"/>
          <w:b/>
          <w:bCs/>
        </w:rPr>
        <w:t>it eigenen Worten</w:t>
      </w:r>
      <w:r w:rsidRPr="00D90BE2">
        <w:rPr>
          <w:rFonts w:ascii="Times New Roman" w:hAnsi="Times New Roman" w:cs="Times New Roman"/>
          <w:b/>
          <w:bCs/>
        </w:rPr>
        <w:t xml:space="preserve">. </w:t>
      </w:r>
    </w:p>
    <w:p w:rsidR="001B63F0" w:rsidRPr="00D90BE2" w:rsidRDefault="001B63F0" w:rsidP="00E47062">
      <w:pPr>
        <w:pStyle w:val="ListParagraph"/>
        <w:numPr>
          <w:ilvl w:val="0"/>
          <w:numId w:val="13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Er lebt auf dem großen Fuß.</w:t>
      </w:r>
    </w:p>
    <w:p w:rsidR="001B63F0" w:rsidRPr="00D90BE2" w:rsidRDefault="001B63F0" w:rsidP="00E47062">
      <w:pPr>
        <w:pStyle w:val="ListParagraph"/>
        <w:numPr>
          <w:ilvl w:val="0"/>
          <w:numId w:val="13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Es geht ins Geld.</w:t>
      </w:r>
    </w:p>
    <w:p w:rsidR="001B63F0" w:rsidRPr="00D90BE2" w:rsidRDefault="001B63F0" w:rsidP="00E47062">
      <w:pPr>
        <w:pStyle w:val="ListParagraph"/>
        <w:numPr>
          <w:ilvl w:val="0"/>
          <w:numId w:val="13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Er ließ ihn im Stich.</w:t>
      </w:r>
    </w:p>
    <w:p w:rsidR="001B63F0" w:rsidRPr="00D90BE2" w:rsidRDefault="001B63F0" w:rsidP="00E47062">
      <w:pPr>
        <w:pStyle w:val="ListParagraph"/>
        <w:numPr>
          <w:ilvl w:val="0"/>
          <w:numId w:val="13"/>
        </w:numPr>
        <w:rPr>
          <w:rFonts w:ascii="Times New Roman" w:hAnsi="Times New Roman" w:cs="Times New Roman"/>
        </w:rPr>
      </w:pPr>
      <w:r w:rsidRPr="00D90BE2">
        <w:rPr>
          <w:rFonts w:ascii="Times New Roman" w:hAnsi="Times New Roman" w:cs="Times New Roman"/>
        </w:rPr>
        <w:t>Er flog auf die Straße.</w:t>
      </w:r>
    </w:p>
    <w:p w:rsidR="001B63F0" w:rsidRDefault="001B63F0" w:rsidP="00E47062">
      <w:pPr>
        <w:rPr>
          <w:rFonts w:ascii="Times New Roman" w:hAnsi="Times New Roman" w:cs="Times New Roman"/>
        </w:rPr>
      </w:pPr>
    </w:p>
    <w:p w:rsidR="001B63F0" w:rsidRPr="005F770D" w:rsidRDefault="001B63F0" w:rsidP="00E47062">
      <w:pPr>
        <w:rPr>
          <w:rFonts w:ascii="Times New Roman" w:hAnsi="Times New Roman" w:cs="Times New Roman"/>
          <w:b/>
          <w:bCs/>
        </w:rPr>
      </w:pPr>
      <w:r w:rsidRPr="005F770D">
        <w:rPr>
          <w:rFonts w:ascii="Times New Roman" w:hAnsi="Times New Roman" w:cs="Times New Roman"/>
          <w:b/>
          <w:bCs/>
        </w:rPr>
        <w:t>Lösung:</w:t>
      </w:r>
    </w:p>
    <w:p w:rsidR="001B63F0" w:rsidRDefault="001B63F0" w:rsidP="00E470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Aufgabe I: 1d), 2c), 3h), 4a), 5g), 6b), 7i), 8e), 9f)</w:t>
      </w:r>
    </w:p>
    <w:p w:rsidR="001B63F0" w:rsidRDefault="001B63F0" w:rsidP="00E470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Aufgabe II a): 1e), 2a), 3d), 4b), 5f), 6c)</w:t>
      </w:r>
    </w:p>
    <w:p w:rsidR="001B63F0" w:rsidRDefault="001B63F0" w:rsidP="00E47062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Aufgabe II b): </w:t>
      </w:r>
      <w:r>
        <w:rPr>
          <w:rFonts w:ascii="Times New Roman" w:hAnsi="Times New Roman" w:cs="Times New Roman"/>
        </w:rPr>
        <w:tab/>
        <w:t>1</w:t>
      </w:r>
      <w:r w:rsidRPr="005F770D">
        <w:rPr>
          <w:rFonts w:ascii="Times New Roman" w:hAnsi="Times New Roman" w:cs="Times New Roman"/>
        </w:rPr>
        <w:t>) gesund wie ein Fisch im Wasser sein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2)  j-n ihm Stich lassen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3) mit j-m Bergab gehen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4) ein kluger Kopf sein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5) auf dem groβen Fuβ</w:t>
      </w:r>
      <w:r w:rsidRPr="005F770D">
        <w:rPr>
          <w:rFonts w:ascii="Times New Roman" w:hAnsi="Times New Roman" w:cs="Times New Roman"/>
        </w:rPr>
        <w:t xml:space="preserve"> leben</w:t>
      </w:r>
    </w:p>
    <w:p w:rsidR="001B63F0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6) -------------------------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a) sich für j-n einsetzen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b) ein Dummkopf sein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c) --------------------------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d) ein Star werden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e) todkrank sein</w:t>
      </w:r>
    </w:p>
    <w:p w:rsidR="001B63F0" w:rsidRPr="005F770D" w:rsidRDefault="001B63F0" w:rsidP="00E47062">
      <w:pPr>
        <w:spacing w:after="0"/>
        <w:ind w:left="708" w:firstLine="708"/>
        <w:rPr>
          <w:rFonts w:ascii="Times New Roman" w:hAnsi="Times New Roman" w:cs="Times New Roman"/>
        </w:rPr>
      </w:pPr>
      <w:r w:rsidRPr="005F770D">
        <w:rPr>
          <w:rFonts w:ascii="Times New Roman" w:hAnsi="Times New Roman" w:cs="Times New Roman"/>
        </w:rPr>
        <w:t>f) arm wie eine Kirchenmaus sein</w:t>
      </w:r>
    </w:p>
    <w:p w:rsidR="001B63F0" w:rsidRDefault="001B63F0" w:rsidP="00E47062">
      <w:pPr>
        <w:rPr>
          <w:rFonts w:ascii="Times New Roman" w:hAnsi="Times New Roman" w:cs="Times New Roman"/>
        </w:rPr>
      </w:pPr>
    </w:p>
    <w:p w:rsidR="001B63F0" w:rsidRDefault="001B63F0" w:rsidP="00E470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Aufgabe III: a)II., b)VII., c)I., d)VI., e)IV., f)III., g)V. </w:t>
      </w:r>
    </w:p>
    <w:p w:rsidR="001B63F0" w:rsidRPr="00834B04" w:rsidRDefault="001B63F0" w:rsidP="00E470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Aufgabe IV:</w:t>
      </w:r>
      <w:r w:rsidRPr="00834B04">
        <w:rPr>
          <w:rFonts w:ascii="Times New Roman" w:hAnsi="Times New Roman" w:cs="Times New Roman"/>
        </w:rPr>
        <w:t xml:space="preserve"> Er</w:t>
      </w:r>
      <w:r>
        <w:rPr>
          <w:rFonts w:ascii="Times New Roman" w:hAnsi="Times New Roman" w:cs="Times New Roman"/>
        </w:rPr>
        <w:t xml:space="preserve"> lebt auf dem großen Fuß (Geld); </w:t>
      </w:r>
      <w:r w:rsidRPr="00834B0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Es macht mir Spaß (Kenntnisse, Hobbys); Ich schaffe es nicht (Probleme, Trost); Sie hat ihm einen Korb gegeben (Liebe); Ich fühle mich nicht wohl (Gesundheit, Krankheit); Ich bin verstimmt (Laune); Er ist verliebt (Liebe); Ich habe die Nase voll (Müdigkeit). </w:t>
      </w:r>
    </w:p>
    <w:p w:rsidR="001B63F0" w:rsidRDefault="001B63F0" w:rsidP="00E47062">
      <w:pPr>
        <w:rPr>
          <w:rFonts w:ascii="Times New Roman" w:hAnsi="Times New Roman" w:cs="Times New Roman"/>
        </w:rPr>
      </w:pPr>
    </w:p>
    <w:p w:rsidR="001B63F0" w:rsidRDefault="001B63F0" w:rsidP="00E47062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Aufgabe V: Hand – eine Kirchenmaus – gewinnt – ein Hund – die Finger – den Kopf – fertig – Geld –      </w:t>
      </w:r>
    </w:p>
    <w:p w:rsidR="001B63F0" w:rsidRDefault="001B63F0" w:rsidP="00E47062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ein Fisch – den/die Daumen </w:t>
      </w:r>
    </w:p>
    <w:p w:rsidR="001B63F0" w:rsidRDefault="001B63F0" w:rsidP="00E47062">
      <w:pPr>
        <w:spacing w:after="0"/>
        <w:rPr>
          <w:rFonts w:ascii="Times New Roman" w:hAnsi="Times New Roman" w:cs="Times New Roman"/>
        </w:rPr>
      </w:pPr>
    </w:p>
    <w:p w:rsidR="001B63F0" w:rsidRDefault="001B63F0" w:rsidP="00E47062">
      <w:pPr>
        <w:rPr>
          <w:rFonts w:ascii="Times New Roman" w:hAnsi="Times New Roman" w:cs="Times New Roman"/>
        </w:rPr>
      </w:pPr>
      <w:r w:rsidRPr="00834B04">
        <w:rPr>
          <w:rFonts w:ascii="Times New Roman" w:hAnsi="Times New Roman" w:cs="Times New Roman"/>
        </w:rPr>
        <w:t>Aufgabe VI</w:t>
      </w:r>
      <w:r>
        <w:rPr>
          <w:rFonts w:ascii="Times New Roman" w:hAnsi="Times New Roman" w:cs="Times New Roman"/>
        </w:rPr>
        <w:t xml:space="preserve">: Beispiele der Beschreibung:  Er lebt auf dem hohen Niveau. / Er hat viel Geld. – Es kostet viel Geld. / Es ist teuer. / Mann muss ständig viel Geld ausgeben. – Er hat ihm nicht geholfen. – Er wurde arbeitslos. </w:t>
      </w:r>
    </w:p>
    <w:p w:rsidR="001B63F0" w:rsidRDefault="001B63F0" w:rsidP="00E47062">
      <w:pPr>
        <w:rPr>
          <w:rFonts w:ascii="Times New Roman" w:hAnsi="Times New Roman" w:cs="Times New Roman"/>
        </w:rPr>
      </w:pPr>
    </w:p>
    <w:p w:rsidR="001B63F0" w:rsidRDefault="001B63F0" w:rsidP="00E47062">
      <w:pPr>
        <w:ind w:firstLine="708"/>
        <w:rPr>
          <w:rFonts w:ascii="Times New Roman" w:hAnsi="Times New Roman" w:cs="Times New Roman"/>
          <w:b/>
          <w:bCs/>
        </w:rPr>
      </w:pPr>
      <w:r w:rsidRPr="0096398C">
        <w:rPr>
          <w:rFonts w:ascii="Times New Roman" w:hAnsi="Times New Roman" w:cs="Times New Roman"/>
          <w:b/>
          <w:bCs/>
        </w:rPr>
        <w:t>Literaturverzeichnis</w:t>
      </w:r>
      <w:r>
        <w:rPr>
          <w:rFonts w:ascii="Times New Roman" w:hAnsi="Times New Roman" w:cs="Times New Roman"/>
          <w:b/>
          <w:bCs/>
        </w:rPr>
        <w:t>:</w:t>
      </w:r>
    </w:p>
    <w:p w:rsidR="001B63F0" w:rsidRPr="00874604" w:rsidRDefault="001B63F0" w:rsidP="00874604">
      <w:pPr>
        <w:shd w:val="clear" w:color="auto" w:fill="FFFFFF"/>
        <w:spacing w:after="0" w:line="300" w:lineRule="atLeast"/>
        <w:rPr>
          <w:rFonts w:ascii="Arial" w:hAnsi="Arial" w:cs="Arial"/>
          <w:color w:val="000000"/>
          <w:sz w:val="20"/>
          <w:szCs w:val="20"/>
          <w:lang w:eastAsia="cs-CZ"/>
        </w:rPr>
      </w:pPr>
      <w:r w:rsidRPr="00874604">
        <w:rPr>
          <w:rFonts w:ascii="Arial" w:hAnsi="Arial" w:cs="Arial"/>
          <w:color w:val="000000"/>
          <w:sz w:val="20"/>
          <w:szCs w:val="20"/>
          <w:lang w:eastAsia="cs-CZ"/>
        </w:rPr>
        <w:t>KOLEČKOVÁ, Olga a Thomas HAUPENTHAL. </w:t>
      </w:r>
      <w:r w:rsidRPr="00874604">
        <w:rPr>
          <w:rFonts w:ascii="Arial" w:hAnsi="Arial" w:cs="Arial"/>
          <w:i/>
          <w:iCs/>
          <w:color w:val="000000"/>
          <w:sz w:val="20"/>
          <w:szCs w:val="20"/>
          <w:lang w:eastAsia="cs-CZ"/>
        </w:rPr>
        <w:t>Německé idiomy v praxi</w:t>
      </w:r>
      <w:r w:rsidRPr="00874604">
        <w:rPr>
          <w:rFonts w:ascii="Arial" w:hAnsi="Arial" w:cs="Arial"/>
          <w:color w:val="000000"/>
          <w:sz w:val="20"/>
          <w:szCs w:val="20"/>
          <w:lang w:eastAsia="cs-CZ"/>
        </w:rPr>
        <w:t>. 1. vyd. Praha: Polyglot, 2002, 223 s. ISBN 80-861-9516-3.</w:t>
      </w:r>
    </w:p>
    <w:p w:rsidR="001B63F0" w:rsidRPr="00E47062" w:rsidRDefault="001B63F0" w:rsidP="00874604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sectPr w:rsidR="001B63F0" w:rsidRPr="00E47062" w:rsidSect="003A4FA6">
      <w:pgSz w:w="11906" w:h="16838"/>
      <w:pgMar w:top="993" w:right="1417" w:bottom="1276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B63F0" w:rsidRDefault="001B63F0" w:rsidP="00193E44">
      <w:pPr>
        <w:spacing w:after="0" w:line="240" w:lineRule="auto"/>
      </w:pPr>
      <w:r>
        <w:separator/>
      </w:r>
    </w:p>
  </w:endnote>
  <w:endnote w:type="continuationSeparator" w:id="1">
    <w:p w:rsidR="001B63F0" w:rsidRDefault="001B63F0" w:rsidP="00193E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B63F0" w:rsidRDefault="001B63F0" w:rsidP="00193E44">
      <w:pPr>
        <w:spacing w:after="0" w:line="240" w:lineRule="auto"/>
      </w:pPr>
      <w:r>
        <w:separator/>
      </w:r>
    </w:p>
  </w:footnote>
  <w:footnote w:type="continuationSeparator" w:id="1">
    <w:p w:rsidR="001B63F0" w:rsidRDefault="001B63F0" w:rsidP="00193E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65449"/>
    <w:multiLevelType w:val="hybridMultilevel"/>
    <w:tmpl w:val="65224BFC"/>
    <w:lvl w:ilvl="0" w:tplc="04050001">
      <w:start w:val="1"/>
      <w:numFmt w:val="bullet"/>
      <w:lvlText w:val=""/>
      <w:lvlJc w:val="left"/>
      <w:pPr>
        <w:ind w:left="1121" w:hanging="360"/>
      </w:pPr>
      <w:rPr>
        <w:rFonts w:ascii="Symbol" w:hAnsi="Symbol" w:cs="Symbol" w:hint="default"/>
      </w:rPr>
    </w:lvl>
    <w:lvl w:ilvl="1" w:tplc="04050003">
      <w:start w:val="1"/>
      <w:numFmt w:val="bullet"/>
      <w:lvlText w:val="o"/>
      <w:lvlJc w:val="left"/>
      <w:pPr>
        <w:ind w:left="1841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61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ind w:left="3281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ind w:left="4001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721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ind w:left="5441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ind w:left="6161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81" w:hanging="360"/>
      </w:pPr>
      <w:rPr>
        <w:rFonts w:ascii="Wingdings" w:hAnsi="Wingdings" w:cs="Wingdings" w:hint="default"/>
      </w:rPr>
    </w:lvl>
  </w:abstractNum>
  <w:abstractNum w:abstractNumId="1">
    <w:nsid w:val="04E87822"/>
    <w:multiLevelType w:val="hybridMultilevel"/>
    <w:tmpl w:val="1CBA84AA"/>
    <w:lvl w:ilvl="0" w:tplc="0405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0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08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ind w:left="3228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68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ind w:left="5388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28" w:hanging="360"/>
      </w:pPr>
      <w:rPr>
        <w:rFonts w:ascii="Wingdings" w:hAnsi="Wingdings" w:cs="Wingdings" w:hint="default"/>
      </w:rPr>
    </w:lvl>
  </w:abstractNum>
  <w:abstractNum w:abstractNumId="2">
    <w:nsid w:val="088222A6"/>
    <w:multiLevelType w:val="hybridMultilevel"/>
    <w:tmpl w:val="C400E37A"/>
    <w:lvl w:ilvl="0" w:tplc="6C5A505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9F6DEA"/>
    <w:multiLevelType w:val="hybridMultilevel"/>
    <w:tmpl w:val="FDD8040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D22E6D"/>
    <w:multiLevelType w:val="hybridMultilevel"/>
    <w:tmpl w:val="5F0E3B4C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6F03CF"/>
    <w:multiLevelType w:val="hybridMultilevel"/>
    <w:tmpl w:val="96C6CA9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25D40015"/>
    <w:multiLevelType w:val="hybridMultilevel"/>
    <w:tmpl w:val="A822A15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515C9A"/>
    <w:multiLevelType w:val="hybridMultilevel"/>
    <w:tmpl w:val="211CA6F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F14B78"/>
    <w:multiLevelType w:val="hybridMultilevel"/>
    <w:tmpl w:val="1BCA9EB4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4B357217"/>
    <w:multiLevelType w:val="hybridMultilevel"/>
    <w:tmpl w:val="084CBE8E"/>
    <w:lvl w:ilvl="0" w:tplc="E850CB88">
      <w:start w:val="1"/>
      <w:numFmt w:val="decimal"/>
      <w:lvlText w:val="(%1)"/>
      <w:lvlJc w:val="left"/>
      <w:pPr>
        <w:ind w:left="786" w:hanging="360"/>
      </w:pPr>
      <w:rPr>
        <w:rFonts w:ascii="Times New Roman" w:eastAsia="Times New Roman" w:hAnsi="Times New Roman"/>
      </w:rPr>
    </w:lvl>
    <w:lvl w:ilvl="1" w:tplc="04050019">
      <w:start w:val="1"/>
      <w:numFmt w:val="lowerLetter"/>
      <w:lvlText w:val="%2."/>
      <w:lvlJc w:val="left"/>
      <w:pPr>
        <w:ind w:left="1506" w:hanging="360"/>
      </w:pPr>
    </w:lvl>
    <w:lvl w:ilvl="2" w:tplc="0405001B">
      <w:start w:val="1"/>
      <w:numFmt w:val="lowerRoman"/>
      <w:lvlText w:val="%3."/>
      <w:lvlJc w:val="right"/>
      <w:pPr>
        <w:ind w:left="2226" w:hanging="180"/>
      </w:pPr>
    </w:lvl>
    <w:lvl w:ilvl="3" w:tplc="0405000F">
      <w:start w:val="1"/>
      <w:numFmt w:val="decimal"/>
      <w:lvlText w:val="%4."/>
      <w:lvlJc w:val="left"/>
      <w:pPr>
        <w:ind w:left="2946" w:hanging="360"/>
      </w:pPr>
    </w:lvl>
    <w:lvl w:ilvl="4" w:tplc="04050019">
      <w:start w:val="1"/>
      <w:numFmt w:val="lowerLetter"/>
      <w:lvlText w:val="%5."/>
      <w:lvlJc w:val="left"/>
      <w:pPr>
        <w:ind w:left="3666" w:hanging="360"/>
      </w:pPr>
    </w:lvl>
    <w:lvl w:ilvl="5" w:tplc="0405001B">
      <w:start w:val="1"/>
      <w:numFmt w:val="lowerRoman"/>
      <w:lvlText w:val="%6."/>
      <w:lvlJc w:val="right"/>
      <w:pPr>
        <w:ind w:left="4386" w:hanging="180"/>
      </w:pPr>
    </w:lvl>
    <w:lvl w:ilvl="6" w:tplc="0405000F">
      <w:start w:val="1"/>
      <w:numFmt w:val="decimal"/>
      <w:lvlText w:val="%7."/>
      <w:lvlJc w:val="left"/>
      <w:pPr>
        <w:ind w:left="5106" w:hanging="360"/>
      </w:pPr>
    </w:lvl>
    <w:lvl w:ilvl="7" w:tplc="04050019">
      <w:start w:val="1"/>
      <w:numFmt w:val="lowerLetter"/>
      <w:lvlText w:val="%8."/>
      <w:lvlJc w:val="left"/>
      <w:pPr>
        <w:ind w:left="5826" w:hanging="360"/>
      </w:pPr>
    </w:lvl>
    <w:lvl w:ilvl="8" w:tplc="0405001B">
      <w:start w:val="1"/>
      <w:numFmt w:val="lowerRoman"/>
      <w:lvlText w:val="%9."/>
      <w:lvlJc w:val="right"/>
      <w:pPr>
        <w:ind w:left="6546" w:hanging="180"/>
      </w:pPr>
    </w:lvl>
  </w:abstractNum>
  <w:abstractNum w:abstractNumId="10">
    <w:nsid w:val="4D882092"/>
    <w:multiLevelType w:val="hybridMultilevel"/>
    <w:tmpl w:val="70A4E306"/>
    <w:lvl w:ilvl="0" w:tplc="04050011">
      <w:start w:val="1"/>
      <w:numFmt w:val="decimal"/>
      <w:lvlText w:val="%1)"/>
      <w:lvlJc w:val="left"/>
      <w:pPr>
        <w:ind w:left="1146" w:hanging="360"/>
      </w:pPr>
    </w:lvl>
    <w:lvl w:ilvl="1" w:tplc="04050019">
      <w:start w:val="1"/>
      <w:numFmt w:val="lowerLetter"/>
      <w:lvlText w:val="%2."/>
      <w:lvlJc w:val="left"/>
      <w:pPr>
        <w:ind w:left="1866" w:hanging="360"/>
      </w:pPr>
    </w:lvl>
    <w:lvl w:ilvl="2" w:tplc="0405001B">
      <w:start w:val="1"/>
      <w:numFmt w:val="lowerRoman"/>
      <w:lvlText w:val="%3."/>
      <w:lvlJc w:val="right"/>
      <w:pPr>
        <w:ind w:left="2586" w:hanging="180"/>
      </w:pPr>
    </w:lvl>
    <w:lvl w:ilvl="3" w:tplc="0405000F">
      <w:start w:val="1"/>
      <w:numFmt w:val="decimal"/>
      <w:lvlText w:val="%4."/>
      <w:lvlJc w:val="left"/>
      <w:pPr>
        <w:ind w:left="3306" w:hanging="360"/>
      </w:pPr>
    </w:lvl>
    <w:lvl w:ilvl="4" w:tplc="04050019">
      <w:start w:val="1"/>
      <w:numFmt w:val="lowerLetter"/>
      <w:lvlText w:val="%5."/>
      <w:lvlJc w:val="left"/>
      <w:pPr>
        <w:ind w:left="4026" w:hanging="360"/>
      </w:pPr>
    </w:lvl>
    <w:lvl w:ilvl="5" w:tplc="0405001B">
      <w:start w:val="1"/>
      <w:numFmt w:val="lowerRoman"/>
      <w:lvlText w:val="%6."/>
      <w:lvlJc w:val="right"/>
      <w:pPr>
        <w:ind w:left="4746" w:hanging="180"/>
      </w:pPr>
    </w:lvl>
    <w:lvl w:ilvl="6" w:tplc="0405000F">
      <w:start w:val="1"/>
      <w:numFmt w:val="decimal"/>
      <w:lvlText w:val="%7."/>
      <w:lvlJc w:val="left"/>
      <w:pPr>
        <w:ind w:left="5466" w:hanging="360"/>
      </w:pPr>
    </w:lvl>
    <w:lvl w:ilvl="7" w:tplc="04050019">
      <w:start w:val="1"/>
      <w:numFmt w:val="lowerLetter"/>
      <w:lvlText w:val="%8."/>
      <w:lvlJc w:val="left"/>
      <w:pPr>
        <w:ind w:left="6186" w:hanging="360"/>
      </w:pPr>
    </w:lvl>
    <w:lvl w:ilvl="8" w:tplc="0405001B">
      <w:start w:val="1"/>
      <w:numFmt w:val="lowerRoman"/>
      <w:lvlText w:val="%9."/>
      <w:lvlJc w:val="right"/>
      <w:pPr>
        <w:ind w:left="6906" w:hanging="180"/>
      </w:pPr>
    </w:lvl>
  </w:abstractNum>
  <w:abstractNum w:abstractNumId="11">
    <w:nsid w:val="5F0932EB"/>
    <w:multiLevelType w:val="hybridMultilevel"/>
    <w:tmpl w:val="6700F2B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59010F9"/>
    <w:multiLevelType w:val="hybridMultilevel"/>
    <w:tmpl w:val="BD3C374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1B75C4D"/>
    <w:multiLevelType w:val="multilevel"/>
    <w:tmpl w:val="084CBE8E"/>
    <w:lvl w:ilvl="0">
      <w:start w:val="1"/>
      <w:numFmt w:val="decimal"/>
      <w:lvlText w:val="(%1)"/>
      <w:lvlJc w:val="left"/>
      <w:pPr>
        <w:ind w:left="786" w:hanging="360"/>
      </w:pPr>
      <w:rPr>
        <w:rFonts w:ascii="Times New Roman" w:eastAsia="Times New Roman" w:hAnsi="Times New Roman"/>
      </w:r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745A6BA9"/>
    <w:multiLevelType w:val="hybridMultilevel"/>
    <w:tmpl w:val="5694CFF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490004C"/>
    <w:multiLevelType w:val="hybridMultilevel"/>
    <w:tmpl w:val="847A9C0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7"/>
  </w:num>
  <w:num w:numId="3">
    <w:abstractNumId w:val="6"/>
  </w:num>
  <w:num w:numId="4">
    <w:abstractNumId w:val="14"/>
  </w:num>
  <w:num w:numId="5">
    <w:abstractNumId w:val="0"/>
  </w:num>
  <w:num w:numId="6">
    <w:abstractNumId w:val="8"/>
  </w:num>
  <w:num w:numId="7">
    <w:abstractNumId w:val="1"/>
  </w:num>
  <w:num w:numId="8">
    <w:abstractNumId w:val="15"/>
  </w:num>
  <w:num w:numId="9">
    <w:abstractNumId w:val="4"/>
  </w:num>
  <w:num w:numId="10">
    <w:abstractNumId w:val="11"/>
  </w:num>
  <w:num w:numId="11">
    <w:abstractNumId w:val="2"/>
  </w:num>
  <w:num w:numId="12">
    <w:abstractNumId w:val="12"/>
  </w:num>
  <w:num w:numId="13">
    <w:abstractNumId w:val="5"/>
  </w:num>
  <w:num w:numId="14">
    <w:abstractNumId w:val="9"/>
  </w:num>
  <w:num w:numId="15">
    <w:abstractNumId w:val="13"/>
  </w:num>
  <w:num w:numId="16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hyphenationZone w:val="425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22FA0"/>
    <w:rsid w:val="000068F3"/>
    <w:rsid w:val="0002112D"/>
    <w:rsid w:val="00023C8C"/>
    <w:rsid w:val="00062119"/>
    <w:rsid w:val="000B1797"/>
    <w:rsid w:val="000F50D0"/>
    <w:rsid w:val="00112C03"/>
    <w:rsid w:val="001445C3"/>
    <w:rsid w:val="0015083A"/>
    <w:rsid w:val="00167383"/>
    <w:rsid w:val="0017677B"/>
    <w:rsid w:val="00193E44"/>
    <w:rsid w:val="001B63F0"/>
    <w:rsid w:val="001E2AFE"/>
    <w:rsid w:val="001E7994"/>
    <w:rsid w:val="002078DE"/>
    <w:rsid w:val="002215AB"/>
    <w:rsid w:val="00222FA0"/>
    <w:rsid w:val="0022507A"/>
    <w:rsid w:val="00240155"/>
    <w:rsid w:val="002625C2"/>
    <w:rsid w:val="002860A0"/>
    <w:rsid w:val="002D13C2"/>
    <w:rsid w:val="002E51FA"/>
    <w:rsid w:val="00310090"/>
    <w:rsid w:val="00361349"/>
    <w:rsid w:val="00392F5E"/>
    <w:rsid w:val="003A0A16"/>
    <w:rsid w:val="003A4FA6"/>
    <w:rsid w:val="003E4A6C"/>
    <w:rsid w:val="004053C7"/>
    <w:rsid w:val="0047144C"/>
    <w:rsid w:val="004874C4"/>
    <w:rsid w:val="004B7484"/>
    <w:rsid w:val="004D21C3"/>
    <w:rsid w:val="004E0304"/>
    <w:rsid w:val="004E5B80"/>
    <w:rsid w:val="00511B5D"/>
    <w:rsid w:val="00513613"/>
    <w:rsid w:val="00535EBA"/>
    <w:rsid w:val="005545A2"/>
    <w:rsid w:val="0057430D"/>
    <w:rsid w:val="00590997"/>
    <w:rsid w:val="005B2513"/>
    <w:rsid w:val="005B7B07"/>
    <w:rsid w:val="005D0F6B"/>
    <w:rsid w:val="005E56CE"/>
    <w:rsid w:val="005E755F"/>
    <w:rsid w:val="005F770D"/>
    <w:rsid w:val="00642F55"/>
    <w:rsid w:val="006457FE"/>
    <w:rsid w:val="00645BB8"/>
    <w:rsid w:val="006721EF"/>
    <w:rsid w:val="006A5765"/>
    <w:rsid w:val="006A6DB1"/>
    <w:rsid w:val="006A747A"/>
    <w:rsid w:val="006B4070"/>
    <w:rsid w:val="00741DC3"/>
    <w:rsid w:val="00791A73"/>
    <w:rsid w:val="007B141C"/>
    <w:rsid w:val="0082106E"/>
    <w:rsid w:val="00834B04"/>
    <w:rsid w:val="00836151"/>
    <w:rsid w:val="00874604"/>
    <w:rsid w:val="00874659"/>
    <w:rsid w:val="00892C47"/>
    <w:rsid w:val="008C0179"/>
    <w:rsid w:val="008D036D"/>
    <w:rsid w:val="008F6859"/>
    <w:rsid w:val="00913ADA"/>
    <w:rsid w:val="00917149"/>
    <w:rsid w:val="0092478D"/>
    <w:rsid w:val="00927524"/>
    <w:rsid w:val="0096398C"/>
    <w:rsid w:val="009A0F61"/>
    <w:rsid w:val="009B16F7"/>
    <w:rsid w:val="009F4D40"/>
    <w:rsid w:val="00A07C17"/>
    <w:rsid w:val="00A733E6"/>
    <w:rsid w:val="00A844A0"/>
    <w:rsid w:val="00A97DE7"/>
    <w:rsid w:val="00AD7056"/>
    <w:rsid w:val="00B5049B"/>
    <w:rsid w:val="00B60FF5"/>
    <w:rsid w:val="00BA6FF0"/>
    <w:rsid w:val="00BB741E"/>
    <w:rsid w:val="00BC08DC"/>
    <w:rsid w:val="00BE116A"/>
    <w:rsid w:val="00C04617"/>
    <w:rsid w:val="00C16CA3"/>
    <w:rsid w:val="00C31886"/>
    <w:rsid w:val="00C336B5"/>
    <w:rsid w:val="00C71EDF"/>
    <w:rsid w:val="00C73CD2"/>
    <w:rsid w:val="00C761B4"/>
    <w:rsid w:val="00CB265C"/>
    <w:rsid w:val="00CB42DF"/>
    <w:rsid w:val="00CB484A"/>
    <w:rsid w:val="00D0775A"/>
    <w:rsid w:val="00D26B11"/>
    <w:rsid w:val="00D30C58"/>
    <w:rsid w:val="00D338B5"/>
    <w:rsid w:val="00D55594"/>
    <w:rsid w:val="00D75466"/>
    <w:rsid w:val="00D90BE2"/>
    <w:rsid w:val="00DA122C"/>
    <w:rsid w:val="00DA2FDA"/>
    <w:rsid w:val="00DD3A23"/>
    <w:rsid w:val="00DD3F86"/>
    <w:rsid w:val="00DE3B86"/>
    <w:rsid w:val="00DE48A4"/>
    <w:rsid w:val="00DE77BA"/>
    <w:rsid w:val="00E00EFA"/>
    <w:rsid w:val="00E03DB9"/>
    <w:rsid w:val="00E32708"/>
    <w:rsid w:val="00E34976"/>
    <w:rsid w:val="00E47062"/>
    <w:rsid w:val="00E741F8"/>
    <w:rsid w:val="00EA009D"/>
    <w:rsid w:val="00F0256F"/>
    <w:rsid w:val="00F06E4E"/>
    <w:rsid w:val="00F858E0"/>
    <w:rsid w:val="00F85D49"/>
    <w:rsid w:val="00F94F72"/>
    <w:rsid w:val="00F9736F"/>
    <w:rsid w:val="00FA44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141C"/>
    <w:pPr>
      <w:spacing w:after="200" w:line="276" w:lineRule="auto"/>
    </w:pPr>
    <w:rPr>
      <w:rFonts w:cs="Calibri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locked/>
    <w:rsid w:val="001445C3"/>
    <w:pPr>
      <w:keepNext/>
      <w:spacing w:after="0" w:line="240" w:lineRule="auto"/>
      <w:outlineLvl w:val="0"/>
    </w:pPr>
    <w:rPr>
      <w:b/>
      <w:bCs/>
      <w:sz w:val="20"/>
      <w:szCs w:val="20"/>
      <w:lang w:eastAsia="cs-CZ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B2513"/>
    <w:rPr>
      <w:rFonts w:ascii="Cambria" w:hAnsi="Cambria" w:cs="Cambria"/>
      <w:b/>
      <w:bCs/>
      <w:kern w:val="32"/>
      <w:sz w:val="32"/>
      <w:szCs w:val="32"/>
      <w:lang w:eastAsia="en-US"/>
    </w:rPr>
  </w:style>
  <w:style w:type="paragraph" w:styleId="ListParagraph">
    <w:name w:val="List Paragraph"/>
    <w:basedOn w:val="Normal"/>
    <w:uiPriority w:val="99"/>
    <w:qFormat/>
    <w:rsid w:val="00222FA0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rsid w:val="00672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721E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193E4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193E44"/>
  </w:style>
  <w:style w:type="paragraph" w:styleId="Footer">
    <w:name w:val="footer"/>
    <w:basedOn w:val="Normal"/>
    <w:link w:val="FooterChar"/>
    <w:uiPriority w:val="99"/>
    <w:semiHidden/>
    <w:rsid w:val="00193E4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193E44"/>
  </w:style>
  <w:style w:type="character" w:styleId="Hyperlink">
    <w:name w:val="Hyperlink"/>
    <w:basedOn w:val="DefaultParagraphFont"/>
    <w:uiPriority w:val="99"/>
    <w:rsid w:val="000F50D0"/>
    <w:rPr>
      <w:color w:val="0000FF"/>
      <w:u w:val="single"/>
    </w:rPr>
  </w:style>
  <w:style w:type="paragraph" w:customStyle="1" w:styleId="Default">
    <w:name w:val="Default"/>
    <w:uiPriority w:val="99"/>
    <w:rsid w:val="001445C3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rsid w:val="008D036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B60FF5"/>
    <w:rPr>
      <w:rFonts w:ascii="Times New Roman" w:hAnsi="Times New Roman" w:cs="Times New Roman"/>
      <w:sz w:val="2"/>
      <w:szCs w:val="2"/>
      <w:lang w:eastAsia="en-US"/>
    </w:rPr>
  </w:style>
  <w:style w:type="character" w:customStyle="1" w:styleId="apple-converted-space">
    <w:name w:val="apple-converted-space"/>
    <w:basedOn w:val="DefaultParagraphFont"/>
    <w:uiPriority w:val="99"/>
    <w:rsid w:val="0087460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9452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2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2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452836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41</TotalTime>
  <Pages>7</Pages>
  <Words>736</Words>
  <Characters>4349</Characters>
  <Application>Microsoft Office Outlook</Application>
  <DocSecurity>0</DocSecurity>
  <Lines>0</Lines>
  <Paragraphs>0</Paragraphs>
  <ScaleCrop>false</ScaleCrop>
  <Company>SZŠ brno, Jaselská 7/9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Korčáková</dc:creator>
  <cp:keywords/>
  <dc:description/>
  <cp:lastModifiedBy>Ivana Laslová</cp:lastModifiedBy>
  <cp:revision>6</cp:revision>
  <dcterms:created xsi:type="dcterms:W3CDTF">2014-05-18T13:03:00Z</dcterms:created>
  <dcterms:modified xsi:type="dcterms:W3CDTF">2014-05-19T19:56:00Z</dcterms:modified>
</cp:coreProperties>
</file>